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2E4201" w14:textId="77777777" w:rsidR="005A14ED" w:rsidRDefault="008A21A8">
      <w:pPr>
        <w:pStyle w:val="Text"/>
      </w:pPr>
      <w:r>
        <w:rPr>
          <w:noProof/>
        </w:rPr>
        <w:drawing>
          <wp:anchor distT="0" distB="0" distL="0" distR="0" simplePos="0" relativeHeight="3" behindDoc="0" locked="0" layoutInCell="1" allowOverlap="1" wp14:anchorId="777D3FDC" wp14:editId="1B07D3A2">
            <wp:simplePos x="0" y="0"/>
            <wp:positionH relativeFrom="page">
              <wp:posOffset>76835</wp:posOffset>
            </wp:positionH>
            <wp:positionV relativeFrom="page">
              <wp:posOffset>9621520</wp:posOffset>
            </wp:positionV>
            <wp:extent cx="754380" cy="1005840"/>
            <wp:effectExtent l="0" t="0" r="0" b="0"/>
            <wp:wrapSquare wrapText="largest"/>
            <wp:docPr id="1" name="Bil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 wp14:anchorId="164EB94F" wp14:editId="6527BBC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570990"/>
            <wp:effectExtent l="0" t="0" r="0" b="0"/>
            <wp:wrapSquare wrapText="largest"/>
            <wp:docPr id="2" name="Bil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A6F8DB" w14:textId="77777777" w:rsidR="005A14ED" w:rsidRDefault="008A21A8">
      <w:pPr>
        <w:pStyle w:val="berschrift1"/>
        <w:jc w:val="center"/>
        <w:rPr>
          <w:szCs w:val="22"/>
        </w:rPr>
      </w:pPr>
      <w:r>
        <w:rPr>
          <w:szCs w:val="22"/>
        </w:rPr>
        <w:t>Protokoll zur Sitzung vom 29. Februar 1918</w:t>
      </w:r>
    </w:p>
    <w:p w14:paraId="35A5B0E4" w14:textId="77777777" w:rsidR="005A14ED" w:rsidRDefault="008A21A8">
      <w:r>
        <w:t>Beginn: 19:00 Uhr</w:t>
      </w:r>
    </w:p>
    <w:p w14:paraId="307FF1AC" w14:textId="77777777" w:rsidR="005A14ED" w:rsidRDefault="008A21A8">
      <w:r>
        <w:t xml:space="preserve">Ort: </w:t>
      </w:r>
      <w:proofErr w:type="spellStart"/>
      <w:r>
        <w:t>Regen·bogen·saal</w:t>
      </w:r>
      <w:proofErr w:type="spellEnd"/>
      <w:r>
        <w:t xml:space="preserve">, Grünes Zentrum, </w:t>
      </w:r>
      <w:proofErr w:type="spellStart"/>
      <w:r>
        <w:t>Windthorst·straße</w:t>
      </w:r>
      <w:proofErr w:type="spellEnd"/>
      <w:r>
        <w:t xml:space="preserve"> 7, 48143 Münster</w:t>
      </w:r>
    </w:p>
    <w:p w14:paraId="37671AF8" w14:textId="77777777" w:rsidR="005A14ED" w:rsidRDefault="008A21A8">
      <w:r>
        <w:t xml:space="preserve">Anwesende: </w:t>
      </w:r>
    </w:p>
    <w:p w14:paraId="09825A83" w14:textId="77777777" w:rsidR="005A14ED" w:rsidRDefault="008A21A8">
      <w:r>
        <w:t xml:space="preserve">Gäste: </w:t>
      </w:r>
    </w:p>
    <w:p w14:paraId="68D712D4" w14:textId="77777777" w:rsidR="005A14ED" w:rsidRDefault="008A21A8">
      <w:r>
        <w:t xml:space="preserve">Protokoll: </w:t>
      </w:r>
    </w:p>
    <w:p w14:paraId="1DFA348C" w14:textId="77777777" w:rsidR="005A14ED" w:rsidRDefault="008A21A8">
      <w:r>
        <w:t xml:space="preserve">Schlüssel: </w:t>
      </w:r>
    </w:p>
    <w:p w14:paraId="22BE970F" w14:textId="77777777" w:rsidR="005A14ED" w:rsidRDefault="008A21A8">
      <w:pPr>
        <w:pStyle w:val="berschrift1"/>
        <w:numPr>
          <w:ilvl w:val="0"/>
          <w:numId w:val="1"/>
        </w:numPr>
      </w:pPr>
      <w:r>
        <w:rPr>
          <w:szCs w:val="22"/>
        </w:rPr>
        <w:t xml:space="preserve"> Künftige Termine (im </w:t>
      </w:r>
      <w:hyperlink r:id="rId9">
        <w:proofErr w:type="spellStart"/>
        <w:r>
          <w:rPr>
            <w:rStyle w:val="Internetverknpfung"/>
            <w:color w:val="0070C0"/>
            <w:szCs w:val="22"/>
          </w:rPr>
          <w:t>Trello</w:t>
        </w:r>
        <w:proofErr w:type="spellEnd"/>
      </w:hyperlink>
      <w:r>
        <w:rPr>
          <w:szCs w:val="22"/>
        </w:rPr>
        <w:t xml:space="preserve"> stehen noch mehr Termine und Informationen):</w:t>
      </w:r>
    </w:p>
    <w:tbl>
      <w:tblPr>
        <w:tblW w:w="9072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816"/>
        <w:gridCol w:w="1127"/>
        <w:gridCol w:w="3466"/>
        <w:gridCol w:w="2663"/>
      </w:tblGrid>
      <w:tr w:rsidR="005A14ED" w14:paraId="18DF0DBB" w14:textId="77777777">
        <w:tc>
          <w:tcPr>
            <w:tcW w:w="1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4B5D6C5" w14:textId="77777777" w:rsidR="005A14ED" w:rsidRDefault="008A21A8">
            <w:pPr>
              <w:pStyle w:val="Tabelleninhalt"/>
            </w:pPr>
            <w:r>
              <w:t>Datum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EFCFF82" w14:textId="77777777" w:rsidR="005A14ED" w:rsidRDefault="008A21A8">
            <w:pPr>
              <w:pStyle w:val="Tabelleninhalt"/>
            </w:pPr>
            <w:r>
              <w:t>Zeit</w:t>
            </w:r>
          </w:p>
        </w:tc>
        <w:tc>
          <w:tcPr>
            <w:tcW w:w="3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AE3040E" w14:textId="77777777" w:rsidR="005A14ED" w:rsidRDefault="008A21A8">
            <w:pPr>
              <w:pStyle w:val="Tabelleninhalt"/>
            </w:pPr>
            <w:r>
              <w:t>Was?</w:t>
            </w:r>
          </w:p>
        </w:tc>
        <w:tc>
          <w:tcPr>
            <w:tcW w:w="2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1F6128" w14:textId="77777777" w:rsidR="005A14ED" w:rsidRDefault="008A21A8">
            <w:pPr>
              <w:pStyle w:val="Tabelleninhalt"/>
            </w:pPr>
            <w:r>
              <w:t>Ort</w:t>
            </w:r>
          </w:p>
        </w:tc>
      </w:tr>
      <w:tr w:rsidR="005A14ED" w14:paraId="046D993E" w14:textId="77777777">
        <w:tc>
          <w:tcPr>
            <w:tcW w:w="1816" w:type="dxa"/>
            <w:tcBorders>
              <w:left w:val="single" w:sz="2" w:space="0" w:color="000000"/>
              <w:bottom w:val="single" w:sz="2" w:space="0" w:color="000000"/>
            </w:tcBorders>
          </w:tcPr>
          <w:p w14:paraId="401E7C60" w14:textId="77777777" w:rsidR="005A14ED" w:rsidRDefault="008A21A8">
            <w:pPr>
              <w:pStyle w:val="Tabelleninhalt"/>
            </w:pPr>
            <w:r>
              <w:t>30. Februar 1919</w:t>
            </w:r>
          </w:p>
        </w:tc>
        <w:tc>
          <w:tcPr>
            <w:tcW w:w="1127" w:type="dxa"/>
            <w:tcBorders>
              <w:left w:val="single" w:sz="2" w:space="0" w:color="000000"/>
              <w:bottom w:val="single" w:sz="2" w:space="0" w:color="000000"/>
            </w:tcBorders>
          </w:tcPr>
          <w:p w14:paraId="6C96469D" w14:textId="77777777" w:rsidR="005A14ED" w:rsidRDefault="008A21A8">
            <w:pPr>
              <w:pStyle w:val="Tabelleninhalt"/>
            </w:pPr>
            <w:r>
              <w:t>16:18 Uhr</w:t>
            </w:r>
          </w:p>
        </w:tc>
        <w:tc>
          <w:tcPr>
            <w:tcW w:w="3466" w:type="dxa"/>
            <w:tcBorders>
              <w:left w:val="single" w:sz="2" w:space="0" w:color="000000"/>
              <w:bottom w:val="single" w:sz="2" w:space="0" w:color="000000"/>
            </w:tcBorders>
          </w:tcPr>
          <w:p w14:paraId="5C1FE9C6" w14:textId="77777777" w:rsidR="005A14ED" w:rsidRDefault="008A21A8">
            <w:pPr>
              <w:pStyle w:val="Tabelleninhalt"/>
            </w:pPr>
            <w:r>
              <w:t>Kongress der Tiere</w:t>
            </w:r>
          </w:p>
        </w:tc>
        <w:tc>
          <w:tcPr>
            <w:tcW w:w="266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582AC5" w14:textId="77777777" w:rsidR="005A14ED" w:rsidRDefault="008A21A8">
            <w:pPr>
              <w:pStyle w:val="Tabelleninhalt"/>
            </w:pPr>
            <w:r>
              <w:t xml:space="preserve">Baracke, </w:t>
            </w:r>
            <w:proofErr w:type="spellStart"/>
            <w:r>
              <w:t>Scharnhorst·straße</w:t>
            </w:r>
            <w:proofErr w:type="spellEnd"/>
            <w:r>
              <w:t xml:space="preserve"> 100</w:t>
            </w:r>
          </w:p>
        </w:tc>
      </w:tr>
      <w:tr w:rsidR="005A14ED" w14:paraId="4288457C" w14:textId="77777777">
        <w:tc>
          <w:tcPr>
            <w:tcW w:w="1816" w:type="dxa"/>
            <w:tcBorders>
              <w:left w:val="single" w:sz="2" w:space="0" w:color="000000"/>
              <w:bottom w:val="single" w:sz="2" w:space="0" w:color="000000"/>
            </w:tcBorders>
          </w:tcPr>
          <w:p w14:paraId="7B9C928C" w14:textId="77777777" w:rsidR="005A14ED" w:rsidRDefault="005A14ED">
            <w:pPr>
              <w:pStyle w:val="Tabelleninhalt"/>
            </w:pPr>
          </w:p>
        </w:tc>
        <w:tc>
          <w:tcPr>
            <w:tcW w:w="1127" w:type="dxa"/>
            <w:tcBorders>
              <w:left w:val="single" w:sz="2" w:space="0" w:color="000000"/>
              <w:bottom w:val="single" w:sz="2" w:space="0" w:color="000000"/>
            </w:tcBorders>
          </w:tcPr>
          <w:p w14:paraId="40AEF973" w14:textId="77777777" w:rsidR="005A14ED" w:rsidRDefault="005A14ED">
            <w:pPr>
              <w:pStyle w:val="Tabelleninhalt"/>
            </w:pPr>
          </w:p>
        </w:tc>
        <w:tc>
          <w:tcPr>
            <w:tcW w:w="3466" w:type="dxa"/>
            <w:tcBorders>
              <w:left w:val="single" w:sz="2" w:space="0" w:color="000000"/>
              <w:bottom w:val="single" w:sz="2" w:space="0" w:color="000000"/>
            </w:tcBorders>
          </w:tcPr>
          <w:p w14:paraId="13A47C88" w14:textId="77777777" w:rsidR="005A14ED" w:rsidRDefault="005A14ED">
            <w:pPr>
              <w:pStyle w:val="Tabelleninhalt"/>
            </w:pPr>
          </w:p>
        </w:tc>
        <w:tc>
          <w:tcPr>
            <w:tcW w:w="266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4A3963" w14:textId="77777777" w:rsidR="005A14ED" w:rsidRDefault="005A14ED">
            <w:pPr>
              <w:pStyle w:val="Tabelleninhalt"/>
            </w:pPr>
          </w:p>
        </w:tc>
      </w:tr>
      <w:tr w:rsidR="005A14ED" w14:paraId="3C6DFCE8" w14:textId="77777777">
        <w:tc>
          <w:tcPr>
            <w:tcW w:w="1816" w:type="dxa"/>
            <w:tcBorders>
              <w:left w:val="single" w:sz="2" w:space="0" w:color="000000"/>
              <w:bottom w:val="single" w:sz="2" w:space="0" w:color="000000"/>
            </w:tcBorders>
          </w:tcPr>
          <w:p w14:paraId="00DE7A92" w14:textId="77777777" w:rsidR="005A14ED" w:rsidRDefault="005A14ED">
            <w:pPr>
              <w:pStyle w:val="Tabelleninhalt"/>
            </w:pPr>
          </w:p>
        </w:tc>
        <w:tc>
          <w:tcPr>
            <w:tcW w:w="1127" w:type="dxa"/>
            <w:tcBorders>
              <w:left w:val="single" w:sz="2" w:space="0" w:color="000000"/>
              <w:bottom w:val="single" w:sz="2" w:space="0" w:color="000000"/>
            </w:tcBorders>
          </w:tcPr>
          <w:p w14:paraId="7210E251" w14:textId="77777777" w:rsidR="005A14ED" w:rsidRDefault="005A14ED">
            <w:pPr>
              <w:pStyle w:val="Tabelleninhalt"/>
            </w:pPr>
          </w:p>
        </w:tc>
        <w:tc>
          <w:tcPr>
            <w:tcW w:w="3466" w:type="dxa"/>
            <w:tcBorders>
              <w:left w:val="single" w:sz="2" w:space="0" w:color="000000"/>
              <w:bottom w:val="single" w:sz="2" w:space="0" w:color="000000"/>
            </w:tcBorders>
          </w:tcPr>
          <w:p w14:paraId="0CC72EDF" w14:textId="77777777" w:rsidR="005A14ED" w:rsidRDefault="005A14ED">
            <w:pPr>
              <w:pStyle w:val="Tabelleninhalt"/>
            </w:pPr>
          </w:p>
        </w:tc>
        <w:tc>
          <w:tcPr>
            <w:tcW w:w="266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5DE02D" w14:textId="77777777" w:rsidR="005A14ED" w:rsidRDefault="005A14ED">
            <w:pPr>
              <w:pStyle w:val="Tabelleninhalt"/>
            </w:pPr>
          </w:p>
        </w:tc>
      </w:tr>
    </w:tbl>
    <w:p w14:paraId="628C32F6" w14:textId="77777777" w:rsidR="005A14ED" w:rsidRDefault="005A14ED"/>
    <w:p w14:paraId="378BE9AD" w14:textId="77777777" w:rsidR="005A14ED" w:rsidRDefault="005A14ED"/>
    <w:p w14:paraId="0D905151" w14:textId="6C88298D" w:rsidR="005A14ED" w:rsidRDefault="00C93BB7">
      <w:pPr>
        <w:pStyle w:val="berschrift1"/>
        <w:numPr>
          <w:ilvl w:val="0"/>
          <w:numId w:val="1"/>
        </w:numPr>
      </w:pPr>
      <w:r>
        <w:t>Antikapitalistische</w:t>
      </w:r>
      <w:r w:rsidR="008A21A8">
        <w:t xml:space="preserve"> oder Politische </w:t>
      </w:r>
      <w:proofErr w:type="spellStart"/>
      <w:r w:rsidR="008A21A8">
        <w:t>Viertel·stunde</w:t>
      </w:r>
      <w:proofErr w:type="spellEnd"/>
      <w:r w:rsidR="008A21A8">
        <w:t>:</w:t>
      </w:r>
    </w:p>
    <w:p w14:paraId="748C3E21" w14:textId="77777777" w:rsidR="005A14ED" w:rsidRDefault="005A14ED"/>
    <w:p w14:paraId="4338708C" w14:textId="77777777" w:rsidR="005A14ED" w:rsidRDefault="005A14ED"/>
    <w:p w14:paraId="67428EBD" w14:textId="77777777" w:rsidR="005A14ED" w:rsidRDefault="008A21A8">
      <w:pPr>
        <w:pStyle w:val="berschrift1"/>
        <w:numPr>
          <w:ilvl w:val="0"/>
          <w:numId w:val="1"/>
        </w:numPr>
      </w:pPr>
      <w:r>
        <w:t>Mitteilungen und Berichte:</w:t>
      </w:r>
    </w:p>
    <w:p w14:paraId="7F6AC75E" w14:textId="77777777" w:rsidR="005A14ED" w:rsidRDefault="005A14ED"/>
    <w:p w14:paraId="3E6F51C4" w14:textId="77777777" w:rsidR="005A14ED" w:rsidRDefault="005A14ED"/>
    <w:p w14:paraId="4FA0A657" w14:textId="77777777" w:rsidR="005A14ED" w:rsidRDefault="008A21A8">
      <w:pPr>
        <w:pStyle w:val="berschrift1"/>
        <w:numPr>
          <w:ilvl w:val="0"/>
          <w:numId w:val="1"/>
        </w:numPr>
      </w:pPr>
      <w:proofErr w:type="spellStart"/>
      <w:r>
        <w:t>Tages·ordnungs·punkt</w:t>
      </w:r>
      <w:proofErr w:type="spellEnd"/>
      <w:r>
        <w:t xml:space="preserve"> 1:</w:t>
      </w:r>
    </w:p>
    <w:p w14:paraId="611A4526" w14:textId="77777777" w:rsidR="005A14ED" w:rsidRDefault="005A14ED"/>
    <w:p w14:paraId="47DBB213" w14:textId="77777777" w:rsidR="005A14ED" w:rsidRDefault="005A14ED"/>
    <w:p w14:paraId="524B52A0" w14:textId="77777777" w:rsidR="005A14ED" w:rsidRDefault="008A21A8">
      <w:pPr>
        <w:pStyle w:val="berschrift1"/>
        <w:numPr>
          <w:ilvl w:val="0"/>
          <w:numId w:val="1"/>
        </w:numPr>
      </w:pPr>
      <w:proofErr w:type="spellStart"/>
      <w:r>
        <w:t>Tages·ordnungs·punkt</w:t>
      </w:r>
      <w:proofErr w:type="spellEnd"/>
      <w:r>
        <w:t xml:space="preserve"> 2:</w:t>
      </w:r>
    </w:p>
    <w:p w14:paraId="2EADA828" w14:textId="77777777" w:rsidR="005A14ED" w:rsidRDefault="005A14ED"/>
    <w:p w14:paraId="5718CCD0" w14:textId="77777777" w:rsidR="005A14ED" w:rsidRDefault="005A14ED"/>
    <w:p w14:paraId="6D762FEF" w14:textId="77777777" w:rsidR="005A14ED" w:rsidRDefault="008A21A8">
      <w:pPr>
        <w:pStyle w:val="berschrift1"/>
        <w:numPr>
          <w:ilvl w:val="0"/>
          <w:numId w:val="1"/>
        </w:numPr>
      </w:pPr>
      <w:proofErr w:type="spellStart"/>
      <w:r>
        <w:t>Tages·ordnungs·punkt</w:t>
      </w:r>
      <w:proofErr w:type="spellEnd"/>
      <w:r>
        <w:t xml:space="preserve"> 3:</w:t>
      </w:r>
    </w:p>
    <w:p w14:paraId="6A19E500" w14:textId="77777777" w:rsidR="005A14ED" w:rsidRDefault="005A14ED"/>
    <w:p w14:paraId="7E731088" w14:textId="77777777" w:rsidR="005A14ED" w:rsidRDefault="005A14ED"/>
    <w:p w14:paraId="1F4E21F3" w14:textId="77777777" w:rsidR="005A14ED" w:rsidRDefault="008A21A8">
      <w:pPr>
        <w:pStyle w:val="berschrift1"/>
        <w:numPr>
          <w:ilvl w:val="0"/>
          <w:numId w:val="1"/>
        </w:numPr>
      </w:pPr>
      <w:proofErr w:type="spellStart"/>
      <w:r>
        <w:t>Tages·ordnungs·punkt</w:t>
      </w:r>
      <w:proofErr w:type="spellEnd"/>
      <w:r>
        <w:t xml:space="preserve"> 4:</w:t>
      </w:r>
    </w:p>
    <w:p w14:paraId="13793A87" w14:textId="77777777" w:rsidR="005A14ED" w:rsidRDefault="005A14ED"/>
    <w:p w14:paraId="2CC6F8F4" w14:textId="77777777" w:rsidR="005A14ED" w:rsidRDefault="005A14ED"/>
    <w:p w14:paraId="68496D0C" w14:textId="77777777" w:rsidR="005A14ED" w:rsidRDefault="008A21A8">
      <w:pPr>
        <w:pStyle w:val="berschrift1"/>
        <w:numPr>
          <w:ilvl w:val="0"/>
          <w:numId w:val="1"/>
        </w:numPr>
      </w:pPr>
      <w:proofErr w:type="spellStart"/>
      <w:r>
        <w:t>Tages·ordnungs·punkt</w:t>
      </w:r>
      <w:proofErr w:type="spellEnd"/>
      <w:r>
        <w:t xml:space="preserve"> 5:</w:t>
      </w:r>
    </w:p>
    <w:p w14:paraId="63E95F57" w14:textId="77777777" w:rsidR="005A14ED" w:rsidRDefault="005A14ED"/>
    <w:p w14:paraId="0AFB81B9" w14:textId="77777777" w:rsidR="005A14ED" w:rsidRDefault="005A14ED"/>
    <w:p w14:paraId="6DAC4602" w14:textId="77777777" w:rsidR="005A14ED" w:rsidRDefault="008A21A8">
      <w:pPr>
        <w:pStyle w:val="berschrift1"/>
        <w:numPr>
          <w:ilvl w:val="0"/>
          <w:numId w:val="1"/>
        </w:numPr>
      </w:pPr>
      <w:proofErr w:type="spellStart"/>
      <w:r>
        <w:t>Tages·ordnungs·punkt</w:t>
      </w:r>
      <w:proofErr w:type="spellEnd"/>
      <w:r>
        <w:t xml:space="preserve"> 6:</w:t>
      </w:r>
    </w:p>
    <w:p w14:paraId="0506B696" w14:textId="77777777" w:rsidR="005A14ED" w:rsidRDefault="005A14ED"/>
    <w:p w14:paraId="6D9755B5" w14:textId="77777777" w:rsidR="005A14ED" w:rsidRDefault="005A14ED"/>
    <w:p w14:paraId="61BFE9F4" w14:textId="77777777" w:rsidR="005A14ED" w:rsidRDefault="008A21A8">
      <w:pPr>
        <w:pStyle w:val="berschrift1"/>
        <w:numPr>
          <w:ilvl w:val="0"/>
          <w:numId w:val="1"/>
        </w:numPr>
      </w:pPr>
      <w:proofErr w:type="spellStart"/>
      <w:r>
        <w:t>Tagesordnungpunkt</w:t>
      </w:r>
      <w:proofErr w:type="spellEnd"/>
      <w:r>
        <w:t xml:space="preserve"> 7:</w:t>
      </w:r>
    </w:p>
    <w:p w14:paraId="1A7F1062" w14:textId="77777777" w:rsidR="005A14ED" w:rsidRDefault="005A14ED"/>
    <w:p w14:paraId="17A431CE" w14:textId="77777777" w:rsidR="005A14ED" w:rsidRDefault="005A14ED"/>
    <w:p w14:paraId="11177A24" w14:textId="77777777" w:rsidR="005A14ED" w:rsidRDefault="008A21A8">
      <w:pPr>
        <w:pStyle w:val="berschrift1"/>
        <w:numPr>
          <w:ilvl w:val="0"/>
          <w:numId w:val="1"/>
        </w:numPr>
      </w:pPr>
      <w:proofErr w:type="spellStart"/>
      <w:r>
        <w:t>Tages·ordnung·punkt</w:t>
      </w:r>
      <w:proofErr w:type="spellEnd"/>
      <w:r>
        <w:t xml:space="preserve"> 8:</w:t>
      </w:r>
    </w:p>
    <w:p w14:paraId="4CB5636F" w14:textId="77777777" w:rsidR="005A14ED" w:rsidRDefault="005A14ED"/>
    <w:p w14:paraId="65B4878B" w14:textId="77777777" w:rsidR="005A14ED" w:rsidRDefault="005A14ED"/>
    <w:p w14:paraId="59C0C0C0" w14:textId="77777777" w:rsidR="005A14ED" w:rsidRDefault="008A21A8">
      <w:pPr>
        <w:pStyle w:val="berschrift1"/>
        <w:numPr>
          <w:ilvl w:val="0"/>
          <w:numId w:val="1"/>
        </w:numPr>
      </w:pPr>
      <w:proofErr w:type="spellStart"/>
      <w:r>
        <w:t>Tages·ordnungs·punkt</w:t>
      </w:r>
      <w:proofErr w:type="spellEnd"/>
      <w:r>
        <w:t xml:space="preserve"> 9:</w:t>
      </w:r>
    </w:p>
    <w:p w14:paraId="52AF7D1C" w14:textId="77777777" w:rsidR="005A14ED" w:rsidRDefault="005A14ED"/>
    <w:p w14:paraId="315F8293" w14:textId="77777777" w:rsidR="005A14ED" w:rsidRDefault="005A14ED"/>
    <w:p w14:paraId="38210E5B" w14:textId="77777777" w:rsidR="005A14ED" w:rsidRDefault="008A21A8">
      <w:pPr>
        <w:pStyle w:val="berschrift1"/>
        <w:numPr>
          <w:ilvl w:val="0"/>
          <w:numId w:val="1"/>
        </w:numPr>
      </w:pPr>
      <w:proofErr w:type="spellStart"/>
      <w:r>
        <w:t>Tages·ordnungs·punkt</w:t>
      </w:r>
      <w:proofErr w:type="spellEnd"/>
      <w:r>
        <w:t xml:space="preserve"> 10:</w:t>
      </w:r>
    </w:p>
    <w:p w14:paraId="67308170" w14:textId="77777777" w:rsidR="005A14ED" w:rsidRDefault="005A14ED"/>
    <w:p w14:paraId="4AE2915C" w14:textId="77777777" w:rsidR="005A14ED" w:rsidRDefault="005A14ED"/>
    <w:p w14:paraId="70EF50EF" w14:textId="77777777" w:rsidR="005A14ED" w:rsidRDefault="008A21A8">
      <w:pPr>
        <w:pStyle w:val="berschrift1"/>
        <w:numPr>
          <w:ilvl w:val="0"/>
          <w:numId w:val="1"/>
        </w:numPr>
      </w:pPr>
      <w:r>
        <w:t>Sonstiges:</w:t>
      </w:r>
    </w:p>
    <w:p w14:paraId="2800CAD9" w14:textId="77777777" w:rsidR="005A14ED" w:rsidRDefault="005A14ED"/>
    <w:p w14:paraId="4172C192" w14:textId="77777777" w:rsidR="005A14ED" w:rsidRDefault="005A14ED"/>
    <w:p w14:paraId="6A78D69A" w14:textId="77777777" w:rsidR="005A14ED" w:rsidRDefault="008A21A8">
      <w:pPr>
        <w:pStyle w:val="berschrift1"/>
        <w:numPr>
          <w:ilvl w:val="0"/>
          <w:numId w:val="1"/>
        </w:numPr>
      </w:pPr>
      <w:r>
        <w:lastRenderedPageBreak/>
        <w:t>Beschlüsse/Abstimmungen aus diesem Plenum:</w:t>
      </w:r>
    </w:p>
    <w:p w14:paraId="38CDC69C" w14:textId="77777777" w:rsidR="005A14ED" w:rsidRDefault="005A14ED"/>
    <w:p w14:paraId="49492164" w14:textId="77777777" w:rsidR="005A14ED" w:rsidRDefault="005A14ED"/>
    <w:p w14:paraId="1592E78D" w14:textId="77777777" w:rsidR="005A14ED" w:rsidRDefault="008A21A8">
      <w:pPr>
        <w:pStyle w:val="berschrift1"/>
        <w:numPr>
          <w:ilvl w:val="0"/>
          <w:numId w:val="1"/>
        </w:numPr>
      </w:pPr>
      <w:r>
        <w:t>Aufgaben für das nächste Plenum:</w:t>
      </w:r>
    </w:p>
    <w:p w14:paraId="3FC9C71E" w14:textId="77777777" w:rsidR="005A14ED" w:rsidRDefault="008A21A8">
      <w:r>
        <w:t xml:space="preserve">Moderation/Leitung vom Plenum: </w:t>
      </w:r>
    </w:p>
    <w:p w14:paraId="3AE89AE6" w14:textId="77777777" w:rsidR="005A14ED" w:rsidRDefault="008A21A8">
      <w:r>
        <w:t xml:space="preserve">Protokoll: </w:t>
      </w:r>
    </w:p>
    <w:p w14:paraId="088B2A99" w14:textId="77777777" w:rsidR="005A14ED" w:rsidRDefault="008A21A8">
      <w:r>
        <w:t xml:space="preserve">Liste mit Redner*innen: </w:t>
      </w:r>
    </w:p>
    <w:p w14:paraId="5DEDD62B" w14:textId="77777777" w:rsidR="005A14ED" w:rsidRDefault="008A21A8">
      <w:r>
        <w:rPr>
          <w:color w:val="E52B50"/>
        </w:rPr>
        <w:t>KEINE / EINE</w:t>
      </w:r>
      <w:r>
        <w:t xml:space="preserve"> FINT*-Person hat das Plenum geleitet.</w:t>
      </w:r>
    </w:p>
    <w:p w14:paraId="083E1E5E" w14:textId="77777777" w:rsidR="005A14ED" w:rsidRDefault="008A21A8">
      <w:r>
        <w:t>Ende: 00:00 Uhr</w:t>
      </w:r>
    </w:p>
    <w:p w14:paraId="521FC175" w14:textId="77777777" w:rsidR="005A14ED" w:rsidRDefault="005A14ED"/>
    <w:p w14:paraId="274D8005" w14:textId="77777777" w:rsidR="005A14ED" w:rsidRDefault="008A21A8">
      <w:pPr>
        <w:pStyle w:val="Text"/>
        <w:spacing w:line="240" w:lineRule="auto"/>
        <w:rPr>
          <w:rFonts w:ascii="Titillium Web" w:hAnsi="Titillium Web"/>
        </w:rPr>
      </w:pPr>
      <w:r>
        <w:rPr>
          <w:rFonts w:ascii="Titillium Web" w:hAnsi="Titillium Web"/>
        </w:rPr>
        <w:t>Der Dateiname geht aus dem Datum der Sitzung hervor.</w:t>
      </w:r>
      <w:r>
        <w:rPr>
          <w:rFonts w:ascii="Titillium Web" w:hAnsi="Titillium Web"/>
        </w:rPr>
        <w:br/>
        <w:t xml:space="preserve">Er hat folgende Form: </w:t>
      </w:r>
      <w:r>
        <w:rPr>
          <w:rFonts w:ascii="Titillium Web" w:hAnsi="Titillium Web"/>
        </w:rPr>
        <w:br/>
        <w:t>JJMMTT_Protokoll_Kaktus.pdf</w:t>
      </w:r>
    </w:p>
    <w:p w14:paraId="6335037A" w14:textId="77777777" w:rsidR="005A14ED" w:rsidRDefault="008A21A8">
      <w:pPr>
        <w:pStyle w:val="Text"/>
        <w:spacing w:line="240" w:lineRule="auto"/>
        <w:rPr>
          <w:rFonts w:ascii="Titillium Web" w:hAnsi="Titillium Web"/>
        </w:rPr>
      </w:pPr>
      <w:r>
        <w:rPr>
          <w:rFonts w:ascii="Titillium Web" w:hAnsi="Titillium Web"/>
        </w:rPr>
        <w:t>JJ sind die letzten Zahlen vom Jahr.</w:t>
      </w:r>
      <w:r>
        <w:rPr>
          <w:rFonts w:ascii="Titillium Web" w:hAnsi="Titillium Web"/>
        </w:rPr>
        <w:br/>
        <w:t xml:space="preserve">MM </w:t>
      </w:r>
      <w:r>
        <w:rPr>
          <w:rFonts w:ascii="Titillium Web" w:hAnsi="Titillium Web"/>
        </w:rPr>
        <w:t>sind die Zahlen vom Monat.</w:t>
      </w:r>
      <w:r>
        <w:rPr>
          <w:rFonts w:ascii="Titillium Web" w:hAnsi="Titillium Web"/>
        </w:rPr>
        <w:br/>
        <w:t>TT sind die Zahlen vom Tag.</w:t>
      </w:r>
    </w:p>
    <w:p w14:paraId="03D339FD" w14:textId="77777777" w:rsidR="005A14ED" w:rsidRDefault="008A21A8">
      <w:pPr>
        <w:pStyle w:val="Text"/>
        <w:spacing w:line="240" w:lineRule="auto"/>
        <w:rPr>
          <w:rFonts w:ascii="Titillium Web" w:hAnsi="Titillium Web"/>
        </w:rPr>
      </w:pPr>
      <w:r>
        <w:rPr>
          <w:rFonts w:ascii="Titillium Web" w:hAnsi="Titillium Web"/>
        </w:rPr>
        <w:t>Für den 28. September 2014 zum Beispiel</w:t>
      </w:r>
      <w:r>
        <w:rPr>
          <w:rFonts w:ascii="Titillium Web" w:hAnsi="Titillium Web"/>
        </w:rPr>
        <w:br/>
        <w:t>140928_Protokoll_Kaktus.pdf</w:t>
      </w:r>
      <w:r>
        <w:rPr>
          <w:rFonts w:ascii="Titillium Web" w:hAnsi="Titillium Web"/>
        </w:rPr>
        <w:br/>
      </w:r>
      <w:r>
        <w:rPr>
          <w:rFonts w:ascii="Titillium Web" w:hAnsi="Titillium Web"/>
        </w:rPr>
        <w:br/>
        <w:t>Das Protokoll wird als .</w:t>
      </w:r>
      <w:proofErr w:type="spellStart"/>
      <w:r>
        <w:rPr>
          <w:rFonts w:ascii="Titillium Web" w:hAnsi="Titillium Web"/>
        </w:rPr>
        <w:t>pdf</w:t>
      </w:r>
      <w:proofErr w:type="spellEnd"/>
      <w:r>
        <w:rPr>
          <w:rFonts w:ascii="Titillium Web" w:hAnsi="Titillium Web"/>
        </w:rPr>
        <w:t xml:space="preserve"> gespeichert.</w:t>
      </w:r>
    </w:p>
    <w:p w14:paraId="59644A24" w14:textId="77777777" w:rsidR="005A14ED" w:rsidRDefault="005A14ED">
      <w:pPr>
        <w:pStyle w:val="Text"/>
        <w:spacing w:line="240" w:lineRule="auto"/>
        <w:rPr>
          <w:rFonts w:ascii="Titillium Web" w:hAnsi="Titillium Web"/>
        </w:rPr>
      </w:pPr>
    </w:p>
    <w:sectPr w:rsidR="005A14ED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557" w:right="1417" w:bottom="901" w:left="1417" w:header="170" w:footer="283" w:gutter="0"/>
      <w:cols w:space="720"/>
      <w:formProt w:val="0"/>
      <w:titlePg/>
      <w:docGrid w:linePitch="24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E4C495" w14:textId="77777777" w:rsidR="008A21A8" w:rsidRDefault="008A21A8">
      <w:pPr>
        <w:spacing w:after="0"/>
      </w:pPr>
      <w:r>
        <w:separator/>
      </w:r>
    </w:p>
  </w:endnote>
  <w:endnote w:type="continuationSeparator" w:id="0">
    <w:p w14:paraId="7719455D" w14:textId="77777777" w:rsidR="008A21A8" w:rsidRDefault="008A21A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tillium Web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936EE56-A665-4511-9385-68B4B5258474}"/>
    <w:embedBold r:id="rId2" w:fontKey="{2AA7C2D9-0268-4F80-8FF4-AB640B05E34F}"/>
    <w:embedItalic r:id="rId3" w:fontKey="{E455DD81-8458-4B2D-BC13-D94D14158415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4" w:fontKey="{C5B0CD57-C09A-4550-A4D6-40E5B6BFA51C}"/>
    <w:embedItalic r:id="rId5" w:fontKey="{7EEAA313-51C6-47F0-8B0B-73CCA7C1E3D2}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6" w:fontKey="{073B85EB-F332-4AF4-B65C-D68E773DC951}"/>
    <w:embedItalic r:id="rId7" w:fontKey="{E4FEE8FC-9A6C-4E42-90F6-D7917FC865AC}"/>
  </w:font>
  <w:font w:name="Helvetica Neue">
    <w:altName w:val="Arial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34A50AD-F1AE-4DEE-ACAE-315C502D33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F7F0E4" w14:textId="77777777" w:rsidR="005A14ED" w:rsidRDefault="005A14E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B58B6A" w14:textId="77777777" w:rsidR="005A14ED" w:rsidRDefault="005A14E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A2301C" w14:textId="77777777" w:rsidR="008A21A8" w:rsidRDefault="008A21A8">
      <w:pPr>
        <w:spacing w:after="0"/>
      </w:pPr>
      <w:r>
        <w:separator/>
      </w:r>
    </w:p>
  </w:footnote>
  <w:footnote w:type="continuationSeparator" w:id="0">
    <w:p w14:paraId="69BC8F01" w14:textId="77777777" w:rsidR="008A21A8" w:rsidRDefault="008A21A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5722FF" w14:textId="77777777" w:rsidR="005A14ED" w:rsidRDefault="008A21A8">
    <w:pPr>
      <w:pStyle w:val="Kopfzeile"/>
      <w:jc w:val="center"/>
      <w:rPr>
        <w:sz w:val="18"/>
        <w:szCs w:val="18"/>
      </w:rPr>
    </w:pPr>
    <w:r>
      <w:rPr>
        <w:noProof/>
      </w:rPr>
      <w:drawing>
        <wp:anchor distT="0" distB="0" distL="0" distR="0" simplePos="0" relativeHeight="4" behindDoc="0" locked="0" layoutInCell="1" allowOverlap="1" wp14:anchorId="6FE127DD" wp14:editId="2BC32A9E">
          <wp:simplePos x="0" y="0"/>
          <wp:positionH relativeFrom="column">
            <wp:posOffset>-3059430</wp:posOffset>
          </wp:positionH>
          <wp:positionV relativeFrom="paragraph">
            <wp:posOffset>9013825</wp:posOffset>
          </wp:positionV>
          <wp:extent cx="7559675" cy="1570355"/>
          <wp:effectExtent l="0" t="0" r="0" b="0"/>
          <wp:wrapSquare wrapText="largest"/>
          <wp:docPr id="3" name="Bil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5703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  <w:szCs w:val="18"/>
      </w:rPr>
      <w:t xml:space="preserve">Seite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2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von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NUMPAGES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3</w:t>
    </w:r>
    <w:r>
      <w:rPr>
        <w:sz w:val="18"/>
        <w:szCs w:val="18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815CEC" w14:textId="77777777" w:rsidR="005A14ED" w:rsidRDefault="005A14ED">
    <w:pPr>
      <w:pStyle w:val="Kopfzeilelink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335653"/>
    <w:multiLevelType w:val="multilevel"/>
    <w:tmpl w:val="DB60A0B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6DE23FB1"/>
    <w:multiLevelType w:val="multilevel"/>
    <w:tmpl w:val="6D92E51E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BB7"/>
    <w:rsid w:val="005A14ED"/>
    <w:rsid w:val="008A21A8"/>
    <w:rsid w:val="00C93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DFDF0"/>
  <w15:docId w15:val="{FA22F53E-1F82-4095-AA2B-E76F922E8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kern w:val="2"/>
        <w:lang w:val="de-DE" w:eastAsia="de-DE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113"/>
    </w:pPr>
    <w:rPr>
      <w:rFonts w:ascii="Titillium Web" w:eastAsia="Calibri" w:hAnsi="Titillium Web" w:cs="Calibri"/>
      <w:color w:val="00000A"/>
      <w:sz w:val="22"/>
      <w:szCs w:val="22"/>
    </w:rPr>
  </w:style>
  <w:style w:type="paragraph" w:styleId="berschrift1">
    <w:name w:val="heading 1"/>
    <w:basedOn w:val="berschrift"/>
    <w:next w:val="Standard"/>
    <w:uiPriority w:val="9"/>
    <w:qFormat/>
    <w:pPr>
      <w:widowControl w:val="0"/>
      <w:outlineLvl w:val="0"/>
    </w:pPr>
    <w:rPr>
      <w:rFonts w:ascii="Titillium Web" w:eastAsia="Arial Unicode MS" w:hAnsi="Titillium Web" w:cs="Times New Roman"/>
      <w:b/>
      <w:bCs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Internetverknpfung">
    <w:name w:val="Internetverknüpfung"/>
    <w:rPr>
      <w:u w:val="single"/>
    </w:rPr>
  </w:style>
  <w:style w:type="character" w:styleId="NichtaufgelsteErwhnung">
    <w:name w:val="Unresolved Mention"/>
    <w:basedOn w:val="Absatz-Standardschriftart"/>
    <w:qFormat/>
    <w:rPr>
      <w:color w:val="605E5C"/>
      <w:highlight w:val="lightGray"/>
    </w:rPr>
  </w:style>
  <w:style w:type="character" w:styleId="BesuchterLink">
    <w:name w:val="FollowedHyperlink"/>
    <w:basedOn w:val="Absatz-Standardschriftart"/>
    <w:qFormat/>
    <w:rPr>
      <w:color w:val="FF00FF"/>
      <w:u w:val="single"/>
    </w:rPr>
  </w:style>
  <w:style w:type="character" w:customStyle="1" w:styleId="berschrift1Zchn">
    <w:name w:val="Überschrift 1 Zchn"/>
    <w:basedOn w:val="Absatz-Standardschriftart"/>
    <w:qFormat/>
    <w:rPr>
      <w:rFonts w:ascii="Trebuchet MS" w:eastAsia="Calibri" w:hAnsi="Trebuchet MS" w:cs="Calibri"/>
      <w:b/>
      <w:bCs/>
      <w:color w:val="00000A"/>
      <w:sz w:val="24"/>
      <w:szCs w:val="24"/>
      <w:u w:val="none"/>
    </w:rPr>
  </w:style>
  <w:style w:type="character" w:customStyle="1" w:styleId="Nummerierungszeichen">
    <w:name w:val="Nummerierungszeichen"/>
    <w:qFormat/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  <w:rPr>
      <w:rFonts w:cs="Mangal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Mangal"/>
    </w:rPr>
  </w:style>
  <w:style w:type="paragraph" w:customStyle="1" w:styleId="Kopf-undFuzeilen">
    <w:name w:val="Kopf- und Fußzeilen"/>
    <w:qFormat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Text">
    <w:name w:val="Text"/>
    <w:basedOn w:val="Beschriftung"/>
    <w:qFormat/>
    <w:pPr>
      <w:spacing w:after="200" w:line="276" w:lineRule="auto"/>
    </w:pPr>
    <w:rPr>
      <w:rFonts w:ascii="Trebuchet MS" w:hAnsi="Trebuchet MS" w:cs="Arial Unicode MS"/>
      <w:sz w:val="22"/>
      <w:szCs w:val="22"/>
    </w:rPr>
  </w:style>
  <w:style w:type="paragraph" w:styleId="Listenabsatz">
    <w:name w:val="List Paragraph"/>
    <w:qFormat/>
    <w:pPr>
      <w:spacing w:after="200" w:line="276" w:lineRule="auto"/>
      <w:ind w:left="720"/>
    </w:pPr>
    <w:rPr>
      <w:rFonts w:ascii="Calibri" w:eastAsia="Calibri" w:hAnsi="Calibri" w:cs="Calibri"/>
      <w:color w:val="00000A"/>
      <w:sz w:val="22"/>
      <w:szCs w:val="22"/>
    </w:rPr>
  </w:style>
  <w:style w:type="paragraph" w:customStyle="1" w:styleId="Kopf-undFuzeile">
    <w:name w:val="Kopf- und Fußzeile"/>
    <w:basedOn w:val="Standard"/>
    <w:qFormat/>
  </w:style>
  <w:style w:type="paragraph" w:styleId="Kopfzeile">
    <w:name w:val="header"/>
    <w:basedOn w:val="Standard"/>
  </w:style>
  <w:style w:type="paragraph" w:styleId="Fuzeile">
    <w:name w:val="footer"/>
    <w:basedOn w:val="Standard"/>
  </w:style>
  <w:style w:type="paragraph" w:customStyle="1" w:styleId="Tabelleninhalt">
    <w:name w:val="Tabelleninhalt"/>
    <w:basedOn w:val="Standard"/>
    <w:qFormat/>
  </w:style>
  <w:style w:type="paragraph" w:customStyle="1" w:styleId="Kopfzeilelinks">
    <w:name w:val="Kopfzeile links"/>
    <w:basedOn w:val="Kopfzeile"/>
    <w:qFormat/>
  </w:style>
  <w:style w:type="numbering" w:customStyle="1" w:styleId="Nummeriert">
    <w:name w:val="Nummeriert"/>
    <w:qFormat/>
  </w:style>
  <w:style w:type="numbering" w:customStyle="1" w:styleId="Punkte">
    <w:name w:val="Punkte"/>
    <w:qFormat/>
  </w:style>
  <w:style w:type="numbering" w:customStyle="1" w:styleId="ImportierterStil3">
    <w:name w:val="Importierter Stil: 3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trello.com/invite/b/nE9lX9SC/d71b3948503277411f4c7ed9d8296b78/kaktus-gr&#252;ne-jugend-m&#252;nster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mon\Documents\Uni\Engagement\Gr&#252;ne\Kaktus\Website\jjmmtt_Protokoll_Kaktus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jjmmtt_Protokoll_Kaktus</Template>
  <TotalTime>0</TotalTime>
  <Pages>3</Pages>
  <Words>186</Words>
  <Characters>1177</Characters>
  <Application>Microsoft Office Word</Application>
  <DocSecurity>0</DocSecurity>
  <Lines>9</Lines>
  <Paragraphs>2</Paragraphs>
  <ScaleCrop>false</ScaleCrop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</dc:creator>
  <dc:description/>
  <cp:lastModifiedBy>Simon</cp:lastModifiedBy>
  <cp:revision>1</cp:revision>
  <dcterms:created xsi:type="dcterms:W3CDTF">2021-01-14T18:40:00Z</dcterms:created>
  <dcterms:modified xsi:type="dcterms:W3CDTF">2021-01-14T18:42:00Z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